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A5AF33" w14:textId="77777777" w:rsidR="00116C04" w:rsidRPr="00F6146C" w:rsidRDefault="00CF586F" w:rsidP="00116C04">
      <w:pPr>
        <w:jc w:val="center"/>
        <w:rPr>
          <w:rFonts w:ascii="Dancing Script" w:hAnsi="Dancing Script" w:cs="Arial"/>
          <w:b/>
          <w:bCs/>
          <w:color w:val="1F4E79"/>
          <w:sz w:val="22"/>
          <w:szCs w:val="22"/>
        </w:rPr>
      </w:pPr>
      <w:r w:rsidRPr="00F6146C">
        <w:rPr>
          <w:noProof/>
          <w:sz w:val="22"/>
          <w:szCs w:val="22"/>
        </w:rPr>
        <w:drawing>
          <wp:anchor distT="0" distB="0" distL="114300" distR="114300" simplePos="0" relativeHeight="251657216" behindDoc="0" locked="0" layoutInCell="1" allowOverlap="1" wp14:anchorId="4171D33F" wp14:editId="46C1EE81">
            <wp:simplePos x="0" y="0"/>
            <wp:positionH relativeFrom="column">
              <wp:posOffset>3941445</wp:posOffset>
            </wp:positionH>
            <wp:positionV relativeFrom="paragraph">
              <wp:posOffset>-95250</wp:posOffset>
            </wp:positionV>
            <wp:extent cx="1381125" cy="1381125"/>
            <wp:effectExtent l="0" t="0" r="0" b="0"/>
            <wp:wrapSquare wrapText="bothSides"/>
            <wp:docPr id="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C04" w:rsidRPr="00F6146C">
        <w:rPr>
          <w:rFonts w:ascii="Dancing Script" w:hAnsi="Dancing Script" w:cs="Arial"/>
          <w:b/>
          <w:bCs/>
          <w:color w:val="1F4E79"/>
          <w:sz w:val="22"/>
          <w:szCs w:val="22"/>
        </w:rPr>
        <w:t>Association de quartier</w:t>
      </w:r>
    </w:p>
    <w:p w14:paraId="243F1A49" w14:textId="77777777" w:rsidR="00CB4379" w:rsidRPr="00F6146C" w:rsidRDefault="00CB4379" w:rsidP="00CB4379">
      <w:pPr>
        <w:pStyle w:val="Titre2"/>
        <w:rPr>
          <w:rFonts w:ascii="Selawik" w:hAnsi="Selawik"/>
          <w:b/>
          <w:bCs/>
          <w:color w:val="1F4E79"/>
          <w:sz w:val="22"/>
          <w:szCs w:val="22"/>
          <w:u w:val="none"/>
        </w:rPr>
      </w:pPr>
      <w:r w:rsidRPr="00F6146C">
        <w:rPr>
          <w:rFonts w:ascii="Selawik" w:hAnsi="Selawik"/>
          <w:b/>
          <w:bCs/>
          <w:color w:val="1F4E79"/>
          <w:sz w:val="22"/>
          <w:szCs w:val="22"/>
          <w:u w:val="none"/>
        </w:rPr>
        <w:t>Haut Mesnil Grand Sud</w:t>
      </w:r>
    </w:p>
    <w:p w14:paraId="23E0256F" w14:textId="77777777" w:rsidR="00CB4379" w:rsidRPr="00F6146C" w:rsidRDefault="00CB4379" w:rsidP="00CB4379">
      <w:pPr>
        <w:jc w:val="center"/>
        <w:rPr>
          <w:rFonts w:ascii="Selawik" w:hAnsi="Selawik" w:cs="Arial"/>
          <w:b/>
          <w:bCs/>
          <w:color w:val="1F4E79"/>
          <w:sz w:val="22"/>
          <w:szCs w:val="22"/>
        </w:rPr>
      </w:pPr>
      <w:r w:rsidRPr="00F6146C">
        <w:rPr>
          <w:rFonts w:ascii="Selawik" w:hAnsi="Selawik" w:cs="Arial"/>
          <w:b/>
          <w:bCs/>
          <w:color w:val="1F4E79"/>
          <w:sz w:val="22"/>
          <w:szCs w:val="22"/>
        </w:rPr>
        <w:t>06.88.15.92.20</w:t>
      </w:r>
    </w:p>
    <w:p w14:paraId="6908CEAA" w14:textId="77777777" w:rsidR="00CB4379" w:rsidRPr="00F6146C" w:rsidRDefault="00CB4379" w:rsidP="00CB4379">
      <w:pPr>
        <w:jc w:val="center"/>
        <w:rPr>
          <w:rStyle w:val="Lienhypertexte"/>
          <w:rFonts w:ascii="Selawik" w:hAnsi="Selawik" w:cs="Arial"/>
          <w:b/>
          <w:bCs/>
          <w:color w:val="1F4E79"/>
          <w:sz w:val="22"/>
          <w:szCs w:val="22"/>
        </w:rPr>
      </w:pPr>
      <w:hyperlink r:id="rId5" w:history="1">
        <w:r w:rsidRPr="00F6146C">
          <w:rPr>
            <w:rStyle w:val="Lienhypertexte"/>
            <w:rFonts w:ascii="Selawik" w:hAnsi="Selawik" w:cs="Arial"/>
            <w:b/>
            <w:bCs/>
            <w:color w:val="1F4E79"/>
            <w:sz w:val="22"/>
            <w:szCs w:val="22"/>
          </w:rPr>
          <w:t>montrouge@hmgs.fr</w:t>
        </w:r>
      </w:hyperlink>
    </w:p>
    <w:p w14:paraId="11ED4A92" w14:textId="77777777" w:rsidR="00CB55F6" w:rsidRPr="00F6146C" w:rsidRDefault="00FE7B4C" w:rsidP="00FE7B4C">
      <w:pPr>
        <w:jc w:val="center"/>
        <w:rPr>
          <w:rFonts w:ascii="Selawik" w:hAnsi="Selawik"/>
          <w:color w:val="1F4E79"/>
          <w:sz w:val="22"/>
          <w:szCs w:val="22"/>
          <w:u w:val="single"/>
        </w:rPr>
      </w:pPr>
      <w:r w:rsidRPr="00F6146C">
        <w:rPr>
          <w:rStyle w:val="Lienhypertexte"/>
          <w:rFonts w:ascii="Selawik" w:hAnsi="Selawik" w:cs="Arial"/>
          <w:b/>
          <w:bCs/>
          <w:color w:val="1F4E79"/>
          <w:sz w:val="22"/>
          <w:szCs w:val="22"/>
        </w:rPr>
        <w:t>https://hmgs.fr</w:t>
      </w:r>
    </w:p>
    <w:p w14:paraId="57526B59" w14:textId="77777777" w:rsidR="005677AF" w:rsidRPr="00F6146C" w:rsidRDefault="005677AF" w:rsidP="00116C04">
      <w:pPr>
        <w:pStyle w:val="Titre1"/>
        <w:rPr>
          <w:rFonts w:ascii="Selawik" w:hAnsi="Selawik"/>
          <w:i/>
          <w:sz w:val="22"/>
          <w:szCs w:val="22"/>
          <w:u w:val="none"/>
        </w:rPr>
      </w:pPr>
    </w:p>
    <w:p w14:paraId="0FED2AE6" w14:textId="77777777" w:rsidR="00DF603D" w:rsidRPr="00F6146C" w:rsidRDefault="00DF603D" w:rsidP="00DF603D">
      <w:pPr>
        <w:pStyle w:val="Titre1"/>
        <w:rPr>
          <w:rFonts w:ascii="Selawik" w:hAnsi="Selawik"/>
          <w:iCs/>
          <w:sz w:val="22"/>
          <w:szCs w:val="22"/>
          <w:u w:val="none"/>
        </w:rPr>
      </w:pPr>
    </w:p>
    <w:p w14:paraId="18936CCF" w14:textId="77777777" w:rsidR="00116C04" w:rsidRPr="00F6146C" w:rsidRDefault="00754149" w:rsidP="00DF603D">
      <w:pPr>
        <w:pStyle w:val="Titre1"/>
        <w:rPr>
          <w:rFonts w:ascii="Selawik" w:hAnsi="Selawik"/>
          <w:iCs/>
          <w:sz w:val="22"/>
          <w:szCs w:val="22"/>
          <w:u w:val="none"/>
        </w:rPr>
      </w:pPr>
      <w:r w:rsidRPr="00F6146C">
        <w:rPr>
          <w:rFonts w:ascii="Selawik" w:hAnsi="Selawik"/>
          <w:iCs/>
          <w:sz w:val="22"/>
          <w:szCs w:val="22"/>
          <w:u w:val="none"/>
        </w:rPr>
        <w:t>VIDE-GRENIER</w:t>
      </w:r>
      <w:r w:rsidR="0007021B" w:rsidRPr="00F6146C">
        <w:rPr>
          <w:rFonts w:ascii="Selawik" w:hAnsi="Selawik"/>
          <w:iCs/>
          <w:sz w:val="22"/>
          <w:szCs w:val="22"/>
          <w:u w:val="none"/>
        </w:rPr>
        <w:t xml:space="preserve"> DIMANCHE </w:t>
      </w:r>
      <w:r w:rsidR="00164BFC">
        <w:rPr>
          <w:rFonts w:ascii="Selawik" w:hAnsi="Selawik"/>
          <w:iCs/>
          <w:sz w:val="22"/>
          <w:szCs w:val="22"/>
          <w:u w:val="none"/>
        </w:rPr>
        <w:t>11 octobre 2026</w:t>
      </w:r>
    </w:p>
    <w:p w14:paraId="6AC1FDF7" w14:textId="77777777" w:rsidR="00116C04" w:rsidRPr="00F6146C" w:rsidRDefault="00116C04" w:rsidP="0007021B">
      <w:pPr>
        <w:pStyle w:val="Titre1"/>
        <w:jc w:val="left"/>
        <w:rPr>
          <w:rFonts w:ascii="Selawik" w:hAnsi="Selawik"/>
          <w:sz w:val="22"/>
          <w:szCs w:val="22"/>
          <w:u w:val="none"/>
        </w:rPr>
      </w:pPr>
    </w:p>
    <w:p w14:paraId="2F38D27C" w14:textId="77777777" w:rsidR="00B96FAD" w:rsidRPr="00F6146C" w:rsidRDefault="00563FC1" w:rsidP="00B96FAD">
      <w:pPr>
        <w:pStyle w:val="Titre1"/>
        <w:rPr>
          <w:rFonts w:ascii="Selawik" w:hAnsi="Selawik"/>
          <w:color w:val="323E4F"/>
          <w:sz w:val="22"/>
          <w:szCs w:val="22"/>
          <w:u w:val="none"/>
        </w:rPr>
      </w:pPr>
      <w:r w:rsidRPr="00F6146C">
        <w:rPr>
          <w:rFonts w:ascii="Segoe UI Emoji" w:eastAsia="Segoe UI Emoji" w:hAnsi="Segoe UI Emoji" w:cs="Segoe UI Emoji"/>
          <w:sz w:val="22"/>
          <w:szCs w:val="22"/>
          <w:u w:val="none"/>
        </w:rPr>
        <w:t>👉</w:t>
      </w:r>
      <w:r w:rsidR="006C408E" w:rsidRPr="00F6146C">
        <w:rPr>
          <w:rFonts w:ascii="Selawik" w:hAnsi="Selawik"/>
          <w:sz w:val="22"/>
          <w:szCs w:val="22"/>
          <w:u w:val="none"/>
        </w:rPr>
        <w:t xml:space="preserve"> </w:t>
      </w:r>
      <w:r w:rsidR="006F33CB" w:rsidRPr="00F6146C">
        <w:rPr>
          <w:rFonts w:ascii="Selawik" w:hAnsi="Selawik"/>
          <w:color w:val="323E4F"/>
          <w:sz w:val="22"/>
          <w:szCs w:val="22"/>
          <w:u w:val="none"/>
        </w:rPr>
        <w:t>Avenue de la Marne</w:t>
      </w:r>
      <w:r w:rsidR="00BC12BC" w:rsidRPr="00F6146C">
        <w:rPr>
          <w:rFonts w:ascii="Selawik" w:hAnsi="Selawik"/>
          <w:color w:val="323E4F"/>
          <w:sz w:val="22"/>
          <w:szCs w:val="22"/>
          <w:u w:val="none"/>
        </w:rPr>
        <w:t xml:space="preserve">, </w:t>
      </w:r>
      <w:r w:rsidR="003B29E2" w:rsidRPr="00F6146C">
        <w:rPr>
          <w:rFonts w:ascii="Selawik" w:hAnsi="Selawik"/>
          <w:color w:val="323E4F"/>
          <w:sz w:val="22"/>
          <w:szCs w:val="22"/>
          <w:u w:val="none"/>
        </w:rPr>
        <w:t>à Montrouge</w:t>
      </w:r>
    </w:p>
    <w:p w14:paraId="31EFAC26" w14:textId="683E8253" w:rsidR="00116C04" w:rsidRPr="00F6146C" w:rsidRDefault="00CF586F" w:rsidP="00B96FAD">
      <w:pPr>
        <w:pStyle w:val="Titre1"/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</w:pPr>
      <w:r w:rsidRPr="00F6146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E7A3CE" wp14:editId="0983E09E">
                <wp:simplePos x="0" y="0"/>
                <wp:positionH relativeFrom="column">
                  <wp:posOffset>7809865</wp:posOffset>
                </wp:positionH>
                <wp:positionV relativeFrom="paragraph">
                  <wp:posOffset>290830</wp:posOffset>
                </wp:positionV>
                <wp:extent cx="5143500" cy="723900"/>
                <wp:effectExtent l="0" t="0" r="0" b="0"/>
                <wp:wrapNone/>
                <wp:docPr id="151478554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F5BF9" w14:textId="77777777" w:rsidR="00002DC6" w:rsidRDefault="00002DC6" w:rsidP="00002D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7A3CE" id="Rectangle 1" o:spid="_x0000_s1026" style="position:absolute;left:0;text-align:left;margin-left:614.95pt;margin-top:22.9pt;width:405pt;height: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" filled="f">
                <v:path arrowok="t"/>
                <v:textbox>
                  <w:txbxContent>
                    <w:p w14:paraId="0CCF5BF9" w14:textId="77777777" w:rsidR="00002DC6" w:rsidRDefault="00002DC6" w:rsidP="00002D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12DCA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>Entre</w:t>
      </w:r>
      <w:r w:rsidR="00BC12BC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 xml:space="preserve"> la rue </w:t>
      </w:r>
      <w:r w:rsidR="00F87BFD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>Jules Guesde</w:t>
      </w:r>
      <w:r w:rsidR="00BC12BC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 xml:space="preserve"> et </w:t>
      </w:r>
      <w:r w:rsidR="00FD5E45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 xml:space="preserve">la </w:t>
      </w:r>
      <w:r w:rsidR="00BC12BC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>rue Germain</w:t>
      </w:r>
      <w:r w:rsidR="00F87BFD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>-</w:t>
      </w:r>
      <w:r w:rsidR="00BC12BC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>Dardan</w:t>
      </w:r>
      <w:r w:rsidR="00D12DCA" w:rsidRPr="00F6146C">
        <w:rPr>
          <w:rFonts w:ascii="Selawik" w:hAnsi="Selawik"/>
          <w:b w:val="0"/>
          <w:bCs w:val="0"/>
          <w:color w:val="323E4F"/>
          <w:sz w:val="22"/>
          <w:szCs w:val="22"/>
          <w:u w:val="none"/>
        </w:rPr>
        <w:t xml:space="preserve"> </w:t>
      </w:r>
    </w:p>
    <w:p w14:paraId="52AC041F" w14:textId="77777777" w:rsidR="00B22E17" w:rsidRPr="00F6146C" w:rsidRDefault="00B22E17" w:rsidP="00CB4379">
      <w:pPr>
        <w:jc w:val="center"/>
        <w:rPr>
          <w:rFonts w:ascii="Selawik" w:hAnsi="Selawik"/>
          <w:sz w:val="22"/>
          <w:szCs w:val="22"/>
        </w:rPr>
      </w:pPr>
    </w:p>
    <w:p w14:paraId="2C26FCB1" w14:textId="77777777" w:rsidR="003B7C62" w:rsidRPr="00F6146C" w:rsidRDefault="00B22E17" w:rsidP="00B22E17">
      <w:pPr>
        <w:jc w:val="center"/>
        <w:rPr>
          <w:rFonts w:ascii="Selawik" w:hAnsi="Selawik"/>
          <w:b/>
          <w:bCs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BULLETIN A RENVOYER dûment complété</w:t>
      </w:r>
    </w:p>
    <w:p w14:paraId="6EB8ED90" w14:textId="77777777" w:rsidR="00B22E17" w:rsidRPr="00F6146C" w:rsidRDefault="003B7C62" w:rsidP="00B22E17">
      <w:pPr>
        <w:jc w:val="center"/>
        <w:rPr>
          <w:rFonts w:ascii="Selawik" w:hAnsi="Selawik"/>
          <w:b/>
          <w:bCs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Et accompagné du règlement par chèque</w:t>
      </w:r>
      <w:r w:rsidR="00B22E17" w:rsidRPr="00F6146C">
        <w:rPr>
          <w:rFonts w:ascii="Selawik" w:hAnsi="Selawik"/>
          <w:b/>
          <w:bCs/>
          <w:sz w:val="22"/>
          <w:szCs w:val="22"/>
        </w:rPr>
        <w:t xml:space="preserve"> </w:t>
      </w:r>
    </w:p>
    <w:p w14:paraId="477E904B" w14:textId="77777777" w:rsidR="00A80DA9" w:rsidRPr="00F6146C" w:rsidRDefault="00B22E17" w:rsidP="00116C04">
      <w:pPr>
        <w:jc w:val="center"/>
        <w:rPr>
          <w:rFonts w:ascii="Selawik" w:hAnsi="Selawik"/>
          <w:b/>
          <w:sz w:val="22"/>
          <w:szCs w:val="22"/>
          <w:u w:val="single"/>
        </w:rPr>
      </w:pPr>
      <w:r w:rsidRPr="00F6146C">
        <w:rPr>
          <w:rFonts w:ascii="Selawik" w:hAnsi="Selawik"/>
          <w:b/>
          <w:sz w:val="22"/>
          <w:szCs w:val="22"/>
          <w:u w:val="single"/>
        </w:rPr>
        <w:t xml:space="preserve">Avant le </w:t>
      </w:r>
      <w:r w:rsidR="00164BFC">
        <w:rPr>
          <w:rFonts w:ascii="Selawik" w:hAnsi="Selawik"/>
          <w:b/>
          <w:sz w:val="22"/>
          <w:szCs w:val="22"/>
          <w:u w:val="single"/>
        </w:rPr>
        <w:t>5 octobre 2026</w:t>
      </w:r>
      <w:r w:rsidR="00754149" w:rsidRPr="00F6146C">
        <w:rPr>
          <w:rFonts w:ascii="Selawik" w:hAnsi="Selawik"/>
          <w:b/>
          <w:sz w:val="22"/>
          <w:szCs w:val="22"/>
          <w:u w:val="single"/>
        </w:rPr>
        <w:t xml:space="preserve"> au plus tard</w:t>
      </w:r>
    </w:p>
    <w:p w14:paraId="5D726523" w14:textId="77777777" w:rsidR="00A80DA9" w:rsidRPr="00F6146C" w:rsidRDefault="00A80DA9" w:rsidP="005B708A">
      <w:pPr>
        <w:jc w:val="center"/>
        <w:rPr>
          <w:rFonts w:ascii="Selawik" w:hAnsi="Selawik"/>
          <w:b/>
          <w:sz w:val="22"/>
          <w:szCs w:val="22"/>
          <w:u w:val="single"/>
        </w:rPr>
      </w:pPr>
    </w:p>
    <w:p w14:paraId="089ECC08" w14:textId="77777777" w:rsidR="00FD5E45" w:rsidRPr="00F6146C" w:rsidRDefault="00E87C4E" w:rsidP="00B22E1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  <w:u w:val="single"/>
        </w:rPr>
        <w:t>PAR VOIE POSTALE</w:t>
      </w:r>
      <w:r w:rsidR="00B22E17" w:rsidRPr="00F6146C">
        <w:rPr>
          <w:rFonts w:ascii="Calibri" w:hAnsi="Calibri" w:cs="Calibri"/>
          <w:b/>
          <w:bCs/>
          <w:sz w:val="22"/>
          <w:szCs w:val="22"/>
        </w:rPr>
        <w:t> </w:t>
      </w:r>
      <w:r w:rsidR="00B22E17" w:rsidRPr="00F6146C">
        <w:rPr>
          <w:rFonts w:ascii="Selawik" w:hAnsi="Selawik"/>
          <w:b/>
          <w:bCs/>
          <w:sz w:val="22"/>
          <w:szCs w:val="22"/>
        </w:rPr>
        <w:t xml:space="preserve">: </w:t>
      </w:r>
      <w:r w:rsidR="00FD5E45" w:rsidRPr="00F6146C">
        <w:rPr>
          <w:rFonts w:ascii="Selawik" w:hAnsi="Selawik"/>
          <w:b/>
          <w:bCs/>
          <w:sz w:val="22"/>
          <w:szCs w:val="22"/>
        </w:rPr>
        <w:t>Association HAUT MESNIL GRAND SUD</w:t>
      </w:r>
    </w:p>
    <w:p w14:paraId="4F05F9FD" w14:textId="77777777" w:rsidR="00B22E17" w:rsidRPr="00F6146C" w:rsidRDefault="00002DC6" w:rsidP="00B22E17">
      <w:pPr>
        <w:jc w:val="center"/>
        <w:rPr>
          <w:rFonts w:ascii="Selawik" w:hAnsi="Selawik" w:cs="Arial"/>
          <w:b/>
          <w:bCs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 xml:space="preserve">202 Avenue Marx Dormoy, bat A, </w:t>
      </w:r>
      <w:r w:rsidR="00486FE4" w:rsidRPr="00F6146C">
        <w:rPr>
          <w:rFonts w:ascii="Selawik" w:hAnsi="Selawik"/>
          <w:b/>
          <w:bCs/>
          <w:sz w:val="22"/>
          <w:szCs w:val="22"/>
        </w:rPr>
        <w:t xml:space="preserve">92120 </w:t>
      </w:r>
      <w:r w:rsidRPr="00F6146C">
        <w:rPr>
          <w:rFonts w:ascii="Selawik" w:hAnsi="Selawik"/>
          <w:b/>
          <w:bCs/>
          <w:sz w:val="22"/>
          <w:szCs w:val="22"/>
        </w:rPr>
        <w:t>MONTROUGE</w:t>
      </w:r>
    </w:p>
    <w:p w14:paraId="335449C2" w14:textId="77777777" w:rsidR="00E87C4E" w:rsidRPr="00F6146C" w:rsidRDefault="00E87C4E" w:rsidP="00E87C4E">
      <w:pPr>
        <w:pStyle w:val="Titre2"/>
        <w:rPr>
          <w:rFonts w:ascii="Selawik" w:hAnsi="Selawik"/>
          <w:b/>
          <w:bCs/>
          <w:sz w:val="22"/>
          <w:szCs w:val="22"/>
          <w:u w:val="none"/>
        </w:rPr>
      </w:pPr>
    </w:p>
    <w:p w14:paraId="439E7211" w14:textId="77777777" w:rsidR="00B32F80" w:rsidRPr="00F6146C" w:rsidRDefault="00E87C4E" w:rsidP="00E87C4E">
      <w:pPr>
        <w:pStyle w:val="Titre1"/>
        <w:rPr>
          <w:rFonts w:ascii="Selawik" w:hAnsi="Selawik"/>
          <w:sz w:val="22"/>
          <w:szCs w:val="22"/>
          <w:u w:val="none"/>
        </w:rPr>
      </w:pPr>
      <w:r w:rsidRPr="00F6146C">
        <w:rPr>
          <w:rFonts w:ascii="Selawik" w:hAnsi="Selawik"/>
          <w:sz w:val="22"/>
          <w:szCs w:val="22"/>
        </w:rPr>
        <w:t>OU A DEPOSER</w:t>
      </w:r>
      <w:r w:rsidRPr="00F6146C">
        <w:rPr>
          <w:rFonts w:ascii="Selawik" w:hAnsi="Selawik"/>
          <w:sz w:val="22"/>
          <w:szCs w:val="22"/>
          <w:u w:val="none"/>
        </w:rPr>
        <w:t xml:space="preserve"> DANS LA BOITE AUX LETTRES DU LOCAL DE</w:t>
      </w:r>
      <w:r w:rsidR="00B32F80" w:rsidRPr="00F6146C">
        <w:rPr>
          <w:rFonts w:ascii="Selawik" w:hAnsi="Selawik"/>
          <w:sz w:val="22"/>
          <w:szCs w:val="22"/>
          <w:u w:val="none"/>
        </w:rPr>
        <w:t xml:space="preserve"> </w:t>
      </w:r>
      <w:r w:rsidRPr="00F6146C">
        <w:rPr>
          <w:rFonts w:ascii="Selawik" w:hAnsi="Selawik"/>
          <w:sz w:val="22"/>
          <w:szCs w:val="22"/>
          <w:u w:val="none"/>
        </w:rPr>
        <w:t xml:space="preserve">L’ASSOCIATION </w:t>
      </w:r>
    </w:p>
    <w:p w14:paraId="308AC0CE" w14:textId="77777777" w:rsidR="00E87C4E" w:rsidRPr="00F6146C" w:rsidRDefault="00E87C4E" w:rsidP="00E87C4E">
      <w:pPr>
        <w:pStyle w:val="Titre1"/>
        <w:rPr>
          <w:rFonts w:ascii="Selawik" w:hAnsi="Selawik"/>
          <w:sz w:val="22"/>
          <w:szCs w:val="22"/>
          <w:u w:val="none"/>
        </w:rPr>
      </w:pPr>
      <w:r w:rsidRPr="00F6146C">
        <w:rPr>
          <w:rFonts w:ascii="Selawik" w:hAnsi="Selawik"/>
          <w:sz w:val="22"/>
          <w:szCs w:val="22"/>
          <w:u w:val="none"/>
        </w:rPr>
        <w:t>202 Avenue Marx Dormoy</w:t>
      </w:r>
      <w:r w:rsidR="00B55BC4" w:rsidRPr="00F6146C">
        <w:rPr>
          <w:rFonts w:ascii="Selawik" w:hAnsi="Selawik"/>
          <w:sz w:val="22"/>
          <w:szCs w:val="22"/>
          <w:u w:val="none"/>
        </w:rPr>
        <w:t>, bat A,</w:t>
      </w:r>
      <w:r w:rsidR="00566CE2" w:rsidRPr="00F6146C">
        <w:rPr>
          <w:rFonts w:ascii="Selawik" w:hAnsi="Selawik"/>
          <w:sz w:val="22"/>
          <w:szCs w:val="22"/>
          <w:u w:val="none"/>
        </w:rPr>
        <w:t xml:space="preserve"> </w:t>
      </w:r>
      <w:r w:rsidR="00486FE4" w:rsidRPr="00F6146C">
        <w:rPr>
          <w:rFonts w:ascii="Selawik" w:hAnsi="Selawik"/>
          <w:sz w:val="22"/>
          <w:szCs w:val="22"/>
          <w:u w:val="none"/>
        </w:rPr>
        <w:t xml:space="preserve">92120 </w:t>
      </w:r>
      <w:r w:rsidR="00566CE2" w:rsidRPr="00F6146C">
        <w:rPr>
          <w:rFonts w:ascii="Selawik" w:hAnsi="Selawik"/>
          <w:sz w:val="22"/>
          <w:szCs w:val="22"/>
          <w:u w:val="none"/>
        </w:rPr>
        <w:t xml:space="preserve">MONTROUGE </w:t>
      </w:r>
      <w:r w:rsidRPr="00F6146C">
        <w:rPr>
          <w:rFonts w:ascii="Selawik" w:hAnsi="Selawik"/>
          <w:sz w:val="22"/>
          <w:szCs w:val="22"/>
          <w:u w:val="none"/>
        </w:rPr>
        <w:t xml:space="preserve">(fente dans le rideau métallique </w:t>
      </w:r>
      <w:r w:rsidR="00DF1465" w:rsidRPr="00F6146C">
        <w:rPr>
          <w:rFonts w:ascii="Selawik" w:hAnsi="Selawik"/>
          <w:sz w:val="22"/>
          <w:szCs w:val="22"/>
          <w:u w:val="none"/>
        </w:rPr>
        <w:t xml:space="preserve">donnant </w:t>
      </w:r>
      <w:r w:rsidRPr="00F6146C">
        <w:rPr>
          <w:rFonts w:ascii="Selawik" w:hAnsi="Selawik"/>
          <w:sz w:val="22"/>
          <w:szCs w:val="22"/>
          <w:u w:val="none"/>
        </w:rPr>
        <w:t xml:space="preserve">sur </w:t>
      </w:r>
      <w:r w:rsidR="00DF1465" w:rsidRPr="00F6146C">
        <w:rPr>
          <w:rFonts w:ascii="Selawik" w:hAnsi="Selawik"/>
          <w:sz w:val="22"/>
          <w:szCs w:val="22"/>
          <w:u w:val="none"/>
        </w:rPr>
        <w:t xml:space="preserve">la </w:t>
      </w:r>
      <w:r w:rsidRPr="00F6146C">
        <w:rPr>
          <w:rFonts w:ascii="Selawik" w:hAnsi="Selawik"/>
          <w:sz w:val="22"/>
          <w:szCs w:val="22"/>
          <w:u w:val="none"/>
        </w:rPr>
        <w:t>rue)</w:t>
      </w:r>
    </w:p>
    <w:p w14:paraId="56137561" w14:textId="77777777" w:rsidR="00376F2D" w:rsidRPr="00F6146C" w:rsidRDefault="00376F2D">
      <w:pPr>
        <w:rPr>
          <w:rFonts w:ascii="Selawik" w:hAnsi="Selawik"/>
          <w:sz w:val="22"/>
          <w:szCs w:val="22"/>
        </w:rPr>
      </w:pPr>
    </w:p>
    <w:p w14:paraId="438ADC36" w14:textId="77777777" w:rsidR="006911DA" w:rsidRPr="00F6146C" w:rsidRDefault="006911DA" w:rsidP="00CB55F6">
      <w:pPr>
        <w:spacing w:line="240" w:lineRule="exact"/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N</w:t>
      </w:r>
      <w:r w:rsidR="004434CB" w:rsidRPr="00F6146C">
        <w:rPr>
          <w:rFonts w:ascii="Selawik" w:hAnsi="Selawik"/>
          <w:b/>
          <w:bCs/>
          <w:sz w:val="22"/>
          <w:szCs w:val="22"/>
        </w:rPr>
        <w:t>OM</w:t>
      </w:r>
      <w:r w:rsidRPr="00F6146C">
        <w:rPr>
          <w:rFonts w:ascii="Selawik" w:hAnsi="Selawik"/>
          <w:b/>
          <w:bCs/>
          <w:sz w:val="22"/>
          <w:szCs w:val="22"/>
        </w:rPr>
        <w:t xml:space="preserve">, </w:t>
      </w:r>
      <w:r w:rsidR="00916E33" w:rsidRPr="00F6146C">
        <w:rPr>
          <w:rFonts w:ascii="Selawik" w:hAnsi="Selawik"/>
          <w:b/>
          <w:bCs/>
          <w:sz w:val="22"/>
          <w:szCs w:val="22"/>
        </w:rPr>
        <w:t>P</w:t>
      </w:r>
      <w:r w:rsidRPr="00F6146C">
        <w:rPr>
          <w:rFonts w:ascii="Selawik" w:hAnsi="Selawik"/>
          <w:b/>
          <w:bCs/>
          <w:sz w:val="22"/>
          <w:szCs w:val="22"/>
        </w:rPr>
        <w:t>rénom</w:t>
      </w:r>
      <w:r w:rsidRPr="00F6146C">
        <w:rPr>
          <w:rFonts w:ascii="Calibri" w:hAnsi="Calibri" w:cs="Calibri"/>
          <w:b/>
          <w:bCs/>
          <w:sz w:val="22"/>
          <w:szCs w:val="22"/>
        </w:rPr>
        <w:t> </w:t>
      </w:r>
      <w:r w:rsidRPr="00F6146C">
        <w:rPr>
          <w:rFonts w:ascii="Selawik" w:hAnsi="Selawik"/>
          <w:b/>
          <w:bCs/>
          <w:sz w:val="22"/>
          <w:szCs w:val="22"/>
        </w:rPr>
        <w:t>:</w:t>
      </w:r>
      <w:r w:rsidR="00566CE2" w:rsidRPr="00F6146C">
        <w:rPr>
          <w:rFonts w:ascii="Selawik" w:hAnsi="Selawik"/>
          <w:sz w:val="22"/>
          <w:szCs w:val="22"/>
        </w:rPr>
        <w:t xml:space="preserve"> </w:t>
      </w:r>
      <w:r w:rsidRPr="00F6146C">
        <w:rPr>
          <w:rFonts w:ascii="Selawik" w:hAnsi="Selawik"/>
          <w:color w:val="808080"/>
          <w:sz w:val="22"/>
          <w:szCs w:val="22"/>
        </w:rPr>
        <w:t>…………………………………………………</w:t>
      </w:r>
      <w:r w:rsidR="006F0080" w:rsidRPr="00F6146C">
        <w:rPr>
          <w:rFonts w:ascii="Selawik" w:hAnsi="Selawik"/>
          <w:color w:val="808080"/>
          <w:sz w:val="22"/>
          <w:szCs w:val="22"/>
        </w:rPr>
        <w:t>...........................</w:t>
      </w:r>
      <w:r w:rsidRPr="00F6146C">
        <w:rPr>
          <w:rFonts w:ascii="Selawik" w:hAnsi="Selawik"/>
          <w:color w:val="808080"/>
          <w:sz w:val="22"/>
          <w:szCs w:val="22"/>
        </w:rPr>
        <w:t>………………………</w:t>
      </w:r>
      <w:r w:rsidR="00441EB6" w:rsidRPr="00F6146C">
        <w:rPr>
          <w:rFonts w:ascii="Selawik" w:hAnsi="Selawik"/>
          <w:color w:val="808080"/>
          <w:sz w:val="22"/>
          <w:szCs w:val="22"/>
        </w:rPr>
        <w:t>…………………………………</w:t>
      </w:r>
    </w:p>
    <w:p w14:paraId="412ED284" w14:textId="77777777" w:rsidR="006911DA" w:rsidRPr="00F6146C" w:rsidRDefault="006911DA" w:rsidP="00CB55F6">
      <w:pPr>
        <w:spacing w:line="240" w:lineRule="exact"/>
        <w:rPr>
          <w:rFonts w:ascii="Selawik" w:hAnsi="Selawik"/>
          <w:sz w:val="22"/>
          <w:szCs w:val="22"/>
        </w:rPr>
      </w:pPr>
    </w:p>
    <w:p w14:paraId="3C4EF60F" w14:textId="77777777" w:rsidR="006911DA" w:rsidRPr="00F6146C" w:rsidRDefault="006911DA" w:rsidP="00CB55F6">
      <w:pPr>
        <w:spacing w:line="240" w:lineRule="exact"/>
        <w:rPr>
          <w:rFonts w:ascii="Selawik" w:hAnsi="Selawik"/>
          <w:color w:val="808080"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Adresse</w:t>
      </w:r>
      <w:r w:rsidRPr="00F6146C">
        <w:rPr>
          <w:rFonts w:ascii="Calibri" w:hAnsi="Calibri" w:cs="Calibri"/>
          <w:sz w:val="22"/>
          <w:szCs w:val="22"/>
        </w:rPr>
        <w:t> </w:t>
      </w:r>
      <w:r w:rsidRPr="00F6146C">
        <w:rPr>
          <w:rFonts w:ascii="Selawik" w:hAnsi="Selawik"/>
          <w:sz w:val="22"/>
          <w:szCs w:val="22"/>
        </w:rPr>
        <w:t>:</w:t>
      </w:r>
      <w:r w:rsidR="00B32F80" w:rsidRPr="00F6146C">
        <w:rPr>
          <w:rFonts w:ascii="Selawik" w:hAnsi="Selawik"/>
          <w:sz w:val="22"/>
          <w:szCs w:val="22"/>
        </w:rPr>
        <w:t xml:space="preserve"> </w:t>
      </w:r>
      <w:r w:rsidRPr="00F6146C">
        <w:rPr>
          <w:rFonts w:ascii="Selawik" w:hAnsi="Selawik"/>
          <w:color w:val="808080"/>
          <w:sz w:val="22"/>
          <w:szCs w:val="22"/>
        </w:rPr>
        <w:t>…………………………………</w:t>
      </w:r>
      <w:r w:rsidR="006F0080" w:rsidRPr="00F6146C">
        <w:rPr>
          <w:rFonts w:ascii="Selawik" w:hAnsi="Selawik"/>
          <w:color w:val="808080"/>
          <w:sz w:val="22"/>
          <w:szCs w:val="22"/>
        </w:rPr>
        <w:t>…………………………………………</w:t>
      </w:r>
      <w:r w:rsidRPr="00F6146C">
        <w:rPr>
          <w:rFonts w:ascii="Selawik" w:hAnsi="Selawik"/>
          <w:color w:val="808080"/>
          <w:sz w:val="22"/>
          <w:szCs w:val="22"/>
        </w:rPr>
        <w:t>……</w:t>
      </w:r>
      <w:r w:rsidR="006F0080" w:rsidRPr="00F6146C">
        <w:rPr>
          <w:rFonts w:ascii="Selawik" w:hAnsi="Selawik"/>
          <w:color w:val="808080"/>
          <w:sz w:val="22"/>
          <w:szCs w:val="22"/>
        </w:rPr>
        <w:t>...........................</w:t>
      </w:r>
      <w:r w:rsidRPr="00F6146C">
        <w:rPr>
          <w:rFonts w:ascii="Selawik" w:hAnsi="Selawik"/>
          <w:color w:val="808080"/>
          <w:sz w:val="22"/>
          <w:szCs w:val="22"/>
        </w:rPr>
        <w:t>………………………</w:t>
      </w:r>
      <w:r w:rsidR="00441EB6" w:rsidRPr="00F6146C">
        <w:rPr>
          <w:rFonts w:ascii="Selawik" w:hAnsi="Selawik"/>
          <w:color w:val="808080"/>
          <w:sz w:val="22"/>
          <w:szCs w:val="22"/>
        </w:rPr>
        <w:t>…………..</w:t>
      </w:r>
    </w:p>
    <w:p w14:paraId="3C426AB3" w14:textId="77777777" w:rsidR="00A65BCE" w:rsidRPr="00F6146C" w:rsidRDefault="00A65BCE" w:rsidP="0042559D">
      <w:pPr>
        <w:spacing w:line="240" w:lineRule="exact"/>
        <w:rPr>
          <w:rFonts w:ascii="Selawik" w:hAnsi="Selawik"/>
          <w:sz w:val="22"/>
          <w:szCs w:val="22"/>
        </w:rPr>
      </w:pPr>
    </w:p>
    <w:p w14:paraId="5B043948" w14:textId="77777777" w:rsidR="0042559D" w:rsidRPr="00F6146C" w:rsidRDefault="006911DA" w:rsidP="0042559D">
      <w:pPr>
        <w:spacing w:line="240" w:lineRule="exact"/>
        <w:rPr>
          <w:rFonts w:ascii="Selawik" w:hAnsi="Selawik"/>
          <w:color w:val="808080"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Tél</w:t>
      </w:r>
      <w:r w:rsidRPr="00F6146C">
        <w:rPr>
          <w:rFonts w:ascii="Selawik" w:hAnsi="Selawik"/>
          <w:sz w:val="22"/>
          <w:szCs w:val="22"/>
        </w:rPr>
        <w:t>.</w:t>
      </w:r>
      <w:r w:rsidRPr="00F6146C">
        <w:rPr>
          <w:rFonts w:ascii="Calibri" w:hAnsi="Calibri" w:cs="Calibri"/>
          <w:sz w:val="22"/>
          <w:szCs w:val="22"/>
        </w:rPr>
        <w:t> </w:t>
      </w:r>
      <w:r w:rsidRPr="00F6146C">
        <w:rPr>
          <w:rFonts w:ascii="Selawik" w:hAnsi="Selawik"/>
          <w:sz w:val="22"/>
          <w:szCs w:val="22"/>
        </w:rPr>
        <w:t xml:space="preserve">: </w:t>
      </w:r>
      <w:r w:rsidRPr="00F6146C">
        <w:rPr>
          <w:rFonts w:ascii="Selawik" w:hAnsi="Selawik"/>
          <w:color w:val="808080"/>
          <w:sz w:val="22"/>
          <w:szCs w:val="22"/>
        </w:rPr>
        <w:t>………</w:t>
      </w:r>
      <w:r w:rsidR="0042559D" w:rsidRPr="00F6146C">
        <w:rPr>
          <w:rFonts w:ascii="Selawik" w:hAnsi="Selawik"/>
          <w:color w:val="808080"/>
          <w:sz w:val="22"/>
          <w:szCs w:val="22"/>
        </w:rPr>
        <w:t>………</w:t>
      </w:r>
      <w:r w:rsidRPr="00F6146C">
        <w:rPr>
          <w:rFonts w:ascii="Selawik" w:hAnsi="Selawik"/>
          <w:color w:val="808080"/>
          <w:sz w:val="22"/>
          <w:szCs w:val="22"/>
        </w:rPr>
        <w:t>………….</w:t>
      </w:r>
      <w:r w:rsidR="0042559D" w:rsidRPr="00F6146C">
        <w:rPr>
          <w:rFonts w:ascii="Selawik" w:hAnsi="Selawik"/>
          <w:color w:val="808080"/>
          <w:sz w:val="22"/>
          <w:szCs w:val="22"/>
        </w:rPr>
        <w:t xml:space="preserve">   </w:t>
      </w:r>
      <w:r w:rsidR="0042559D" w:rsidRPr="00F6146C">
        <w:rPr>
          <w:rFonts w:ascii="Selawik" w:hAnsi="Selawik"/>
          <w:color w:val="808080"/>
          <w:sz w:val="22"/>
          <w:szCs w:val="22"/>
        </w:rPr>
        <w:tab/>
      </w:r>
      <w:r w:rsidR="0042559D" w:rsidRPr="00F6146C">
        <w:rPr>
          <w:rFonts w:ascii="Selawik" w:hAnsi="Selawik"/>
          <w:color w:val="808080"/>
          <w:sz w:val="22"/>
          <w:szCs w:val="22"/>
        </w:rPr>
        <w:tab/>
      </w:r>
      <w:r w:rsidR="0042559D" w:rsidRPr="00F6146C">
        <w:rPr>
          <w:rFonts w:ascii="Selawik" w:hAnsi="Selawik"/>
          <w:color w:val="808080"/>
          <w:sz w:val="22"/>
          <w:szCs w:val="22"/>
        </w:rPr>
        <w:tab/>
      </w:r>
      <w:r w:rsidR="0042559D" w:rsidRPr="00F6146C">
        <w:rPr>
          <w:rFonts w:ascii="Selawik" w:hAnsi="Selawik"/>
          <w:b/>
          <w:bCs/>
          <w:sz w:val="22"/>
          <w:szCs w:val="22"/>
        </w:rPr>
        <w:t>Mel</w:t>
      </w:r>
      <w:r w:rsidR="0042559D" w:rsidRPr="00F6146C">
        <w:rPr>
          <w:rFonts w:ascii="Selawik" w:hAnsi="Selawik"/>
          <w:sz w:val="22"/>
          <w:szCs w:val="22"/>
        </w:rPr>
        <w:t xml:space="preserve">.: </w:t>
      </w:r>
      <w:r w:rsidR="0042559D" w:rsidRPr="00F6146C">
        <w:rPr>
          <w:rFonts w:ascii="Selawik" w:hAnsi="Selawik"/>
          <w:color w:val="808080"/>
          <w:sz w:val="22"/>
          <w:szCs w:val="22"/>
        </w:rPr>
        <w:t>.................................................</w:t>
      </w:r>
      <w:r w:rsidR="0042559D" w:rsidRPr="00F6146C">
        <w:rPr>
          <w:rFonts w:ascii="Selawik" w:hAnsi="Selawik"/>
          <w:sz w:val="22"/>
          <w:szCs w:val="22"/>
        </w:rPr>
        <w:t>@</w:t>
      </w:r>
      <w:r w:rsidR="0042559D" w:rsidRPr="00F6146C">
        <w:rPr>
          <w:rFonts w:ascii="Selawik" w:hAnsi="Selawik"/>
          <w:color w:val="808080"/>
          <w:sz w:val="22"/>
          <w:szCs w:val="22"/>
        </w:rPr>
        <w:t>...........................</w:t>
      </w:r>
    </w:p>
    <w:p w14:paraId="4C165A58" w14:textId="77777777" w:rsidR="006911DA" w:rsidRPr="00F6146C" w:rsidRDefault="006911DA" w:rsidP="00CB55F6">
      <w:pPr>
        <w:spacing w:line="240" w:lineRule="exact"/>
        <w:rPr>
          <w:rFonts w:ascii="Selawik" w:hAnsi="Selawik"/>
          <w:sz w:val="22"/>
          <w:szCs w:val="22"/>
        </w:rPr>
      </w:pPr>
    </w:p>
    <w:p w14:paraId="1094BDFC" w14:textId="77777777" w:rsidR="00441EB6" w:rsidRPr="00F6146C" w:rsidRDefault="00307BB1" w:rsidP="00CB55F6">
      <w:pPr>
        <w:spacing w:line="240" w:lineRule="exact"/>
        <w:rPr>
          <w:rFonts w:ascii="Selawik" w:hAnsi="Selawik"/>
          <w:b/>
          <w:bCs/>
          <w:color w:val="EE0000"/>
          <w:sz w:val="22"/>
          <w:szCs w:val="22"/>
          <w:u w:val="single"/>
        </w:rPr>
      </w:pPr>
      <w:r w:rsidRPr="00F6146C">
        <w:rPr>
          <w:rFonts w:ascii="Selawik" w:hAnsi="Selawik"/>
          <w:b/>
          <w:bCs/>
          <w:color w:val="EE0000"/>
          <w:sz w:val="22"/>
          <w:szCs w:val="22"/>
          <w:u w:val="single"/>
        </w:rPr>
        <w:t>JOINDRE OBLIGATOIREMENT LA PHOTOCOPIE RECTO VERSO D’UNE PIECE D’IDENTITE</w:t>
      </w:r>
      <w:r w:rsidRPr="00F6146C">
        <w:rPr>
          <w:rFonts w:ascii="Calibri" w:hAnsi="Calibri" w:cs="Calibri"/>
          <w:b/>
          <w:bCs/>
          <w:color w:val="EE0000"/>
          <w:sz w:val="22"/>
          <w:szCs w:val="22"/>
          <w:u w:val="single"/>
        </w:rPr>
        <w:t> </w:t>
      </w:r>
      <w:r w:rsidRPr="00F6146C">
        <w:rPr>
          <w:rFonts w:ascii="Selawik" w:hAnsi="Selawik"/>
          <w:b/>
          <w:bCs/>
          <w:color w:val="EE0000"/>
          <w:sz w:val="22"/>
          <w:szCs w:val="22"/>
          <w:u w:val="single"/>
        </w:rPr>
        <w:t>:</w:t>
      </w:r>
    </w:p>
    <w:p w14:paraId="3549221F" w14:textId="77777777" w:rsidR="006911DA" w:rsidRPr="00F6146C" w:rsidRDefault="00307BB1" w:rsidP="00CB55F6">
      <w:pPr>
        <w:spacing w:line="240" w:lineRule="exact"/>
        <w:rPr>
          <w:rFonts w:ascii="Selawik" w:hAnsi="Selawik"/>
          <w:color w:val="EE0000"/>
          <w:sz w:val="22"/>
          <w:szCs w:val="22"/>
          <w:u w:val="single"/>
        </w:rPr>
      </w:pPr>
      <w:r w:rsidRPr="00F6146C">
        <w:rPr>
          <w:rFonts w:ascii="Selawik" w:hAnsi="Selawik"/>
          <w:b/>
          <w:bCs/>
          <w:color w:val="EE0000"/>
          <w:sz w:val="22"/>
          <w:szCs w:val="22"/>
          <w:u w:val="single"/>
        </w:rPr>
        <w:t>Carte nationale d’identité, passeport, etc…</w:t>
      </w:r>
    </w:p>
    <w:p w14:paraId="51AED43B" w14:textId="77777777" w:rsidR="00CB55F6" w:rsidRPr="00F6146C" w:rsidRDefault="00CB55F6" w:rsidP="00EC0F11">
      <w:pPr>
        <w:pStyle w:val="Titre1"/>
        <w:jc w:val="left"/>
        <w:rPr>
          <w:rFonts w:ascii="Selawik" w:hAnsi="Selawik"/>
          <w:color w:val="EE0000"/>
          <w:sz w:val="22"/>
          <w:szCs w:val="22"/>
        </w:rPr>
      </w:pPr>
    </w:p>
    <w:p w14:paraId="3B10B486" w14:textId="77777777" w:rsidR="0042559D" w:rsidRPr="00F6146C" w:rsidRDefault="00754149" w:rsidP="00CB55F6">
      <w:pP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b/>
          <w:sz w:val="22"/>
          <w:szCs w:val="22"/>
        </w:rPr>
        <w:t xml:space="preserve">NOMBRE DE METRES </w:t>
      </w:r>
      <w:r w:rsidRPr="00F6146C">
        <w:rPr>
          <w:rFonts w:ascii="Selawik" w:hAnsi="Selawik"/>
          <w:bCs/>
          <w:sz w:val="22"/>
          <w:szCs w:val="22"/>
        </w:rPr>
        <w:t>(</w:t>
      </w:r>
      <w:r w:rsidR="00441EB6" w:rsidRPr="00F6146C">
        <w:rPr>
          <w:rFonts w:ascii="Selawik" w:hAnsi="Selawik"/>
          <w:bCs/>
          <w:sz w:val="22"/>
          <w:szCs w:val="22"/>
        </w:rPr>
        <w:t xml:space="preserve">note : </w:t>
      </w:r>
      <w:r w:rsidR="00CA3D5E" w:rsidRPr="00F6146C">
        <w:rPr>
          <w:rFonts w:ascii="Selawik" w:hAnsi="Selawik"/>
          <w:bCs/>
          <w:sz w:val="22"/>
          <w:szCs w:val="22"/>
        </w:rPr>
        <w:t>le</w:t>
      </w:r>
      <w:r w:rsidRPr="00F6146C">
        <w:rPr>
          <w:rFonts w:ascii="Selawik" w:hAnsi="Selawik"/>
          <w:bCs/>
          <w:sz w:val="22"/>
          <w:szCs w:val="22"/>
        </w:rPr>
        <w:t xml:space="preserve"> tarif adhérent</w:t>
      </w:r>
      <w:r w:rsidR="00CA3D5E" w:rsidRPr="00F6146C">
        <w:rPr>
          <w:rFonts w:ascii="Selawik" w:hAnsi="Selawik"/>
          <w:bCs/>
          <w:sz w:val="22"/>
          <w:szCs w:val="22"/>
        </w:rPr>
        <w:t xml:space="preserve"> est limité à 6 mètres par adhérent</w:t>
      </w:r>
      <w:r w:rsidRPr="00F6146C">
        <w:rPr>
          <w:rFonts w:ascii="Selawik" w:hAnsi="Selawik"/>
          <w:bCs/>
          <w:sz w:val="22"/>
          <w:szCs w:val="22"/>
        </w:rPr>
        <w:t xml:space="preserve">) </w:t>
      </w:r>
      <w:r w:rsidR="00CB55F6" w:rsidRPr="00F6146C">
        <w:rPr>
          <w:rFonts w:ascii="Selawik" w:hAnsi="Selawik"/>
          <w:b/>
          <w:bCs/>
          <w:sz w:val="22"/>
          <w:szCs w:val="22"/>
        </w:rPr>
        <w:t xml:space="preserve">: </w:t>
      </w:r>
      <w:r w:rsidR="00CB55F6" w:rsidRPr="00F6146C">
        <w:rPr>
          <w:rFonts w:ascii="Selawik" w:hAnsi="Selawik" w:cs="Selawik"/>
          <w:b/>
          <w:bCs/>
          <w:sz w:val="22"/>
          <w:szCs w:val="22"/>
        </w:rPr>
        <w:t>……………</w:t>
      </w:r>
      <w:r w:rsidR="00CB55F6" w:rsidRPr="00F6146C">
        <w:rPr>
          <w:rFonts w:ascii="Selawik" w:hAnsi="Selawik"/>
          <w:b/>
          <w:bCs/>
          <w:sz w:val="22"/>
          <w:szCs w:val="22"/>
        </w:rPr>
        <w:t>.</w:t>
      </w:r>
      <w:r w:rsidR="00CB55F6" w:rsidRPr="00F6146C">
        <w:rPr>
          <w:rFonts w:ascii="Selawik" w:hAnsi="Selawik"/>
          <w:sz w:val="22"/>
          <w:szCs w:val="22"/>
        </w:rPr>
        <w:t xml:space="preserve"> </w:t>
      </w:r>
      <w:r w:rsidR="0042559D" w:rsidRPr="00F6146C">
        <w:rPr>
          <w:rFonts w:ascii="Selawik" w:hAnsi="Selawik"/>
          <w:sz w:val="22"/>
          <w:szCs w:val="22"/>
        </w:rPr>
        <w:t xml:space="preserve">  </w:t>
      </w:r>
      <w:r w:rsidR="00441EB6" w:rsidRPr="00F6146C">
        <w:rPr>
          <w:rFonts w:ascii="Selawik" w:hAnsi="Selawik"/>
          <w:sz w:val="22"/>
          <w:szCs w:val="22"/>
        </w:rPr>
        <w:t>mètres</w:t>
      </w:r>
      <w:r w:rsidR="0042559D" w:rsidRPr="00F6146C">
        <w:rPr>
          <w:rFonts w:ascii="Selawik" w:hAnsi="Selawik"/>
          <w:sz w:val="22"/>
          <w:szCs w:val="22"/>
        </w:rPr>
        <w:t xml:space="preserve"> </w:t>
      </w:r>
    </w:p>
    <w:p w14:paraId="0AEA5166" w14:textId="77777777" w:rsidR="00754149" w:rsidRPr="00F6146C" w:rsidRDefault="00754149" w:rsidP="00CB55F6">
      <w:pPr>
        <w:rPr>
          <w:sz w:val="22"/>
          <w:szCs w:val="22"/>
        </w:rPr>
      </w:pPr>
    </w:p>
    <w:p w14:paraId="5A416BED" w14:textId="77777777" w:rsidR="006911DA" w:rsidRPr="00F6146C" w:rsidRDefault="00754149">
      <w:pP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sz w:val="22"/>
          <w:szCs w:val="22"/>
        </w:rPr>
        <w:t>Je déclare sur l’honneur ne pas avoir déjà participé à 2 autres manifestations de même nature au cours de l’année civile 202</w:t>
      </w:r>
      <w:r w:rsidR="00002DC6" w:rsidRPr="00F6146C">
        <w:rPr>
          <w:rFonts w:ascii="Selawik" w:hAnsi="Selawik"/>
          <w:sz w:val="22"/>
          <w:szCs w:val="22"/>
        </w:rPr>
        <w:t>6</w:t>
      </w:r>
    </w:p>
    <w:p w14:paraId="1AD653F1" w14:textId="77777777" w:rsidR="00002DC6" w:rsidRPr="00F6146C" w:rsidRDefault="00002DC6">
      <w:pPr>
        <w:rPr>
          <w:rFonts w:ascii="Selawik" w:hAnsi="Selawik"/>
          <w:sz w:val="22"/>
          <w:szCs w:val="22"/>
        </w:rPr>
      </w:pPr>
    </w:p>
    <w:p w14:paraId="2B5F0D28" w14:textId="77777777" w:rsidR="00613AAF" w:rsidRPr="00F6146C" w:rsidRDefault="006911DA">
      <w:pP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sz w:val="22"/>
          <w:szCs w:val="22"/>
        </w:rPr>
        <w:tab/>
      </w:r>
      <w:r w:rsidRPr="00F6146C">
        <w:rPr>
          <w:rFonts w:ascii="Selawik" w:hAnsi="Selawik"/>
          <w:sz w:val="22"/>
          <w:szCs w:val="22"/>
        </w:rPr>
        <w:tab/>
      </w:r>
      <w:r w:rsidRPr="00F6146C">
        <w:rPr>
          <w:rFonts w:ascii="Selawik" w:hAnsi="Selawik"/>
          <w:sz w:val="22"/>
          <w:szCs w:val="22"/>
        </w:rPr>
        <w:tab/>
      </w:r>
      <w:r w:rsidRPr="00F6146C">
        <w:rPr>
          <w:rFonts w:ascii="Selawik" w:hAnsi="Selawik"/>
          <w:sz w:val="22"/>
          <w:szCs w:val="22"/>
        </w:rPr>
        <w:tab/>
      </w:r>
      <w:r w:rsidRPr="00F6146C">
        <w:rPr>
          <w:rFonts w:ascii="Selawik" w:hAnsi="Selawik"/>
          <w:sz w:val="22"/>
          <w:szCs w:val="22"/>
        </w:rPr>
        <w:tab/>
      </w:r>
      <w:r w:rsidRPr="00F6146C">
        <w:rPr>
          <w:rFonts w:ascii="Selawik" w:hAnsi="Selawik"/>
          <w:sz w:val="22"/>
          <w:szCs w:val="22"/>
        </w:rPr>
        <w:tab/>
      </w:r>
      <w:r w:rsidR="00754149" w:rsidRPr="00F6146C">
        <w:rPr>
          <w:rFonts w:ascii="Selawik" w:hAnsi="Selawik"/>
          <w:sz w:val="22"/>
          <w:szCs w:val="22"/>
        </w:rPr>
        <w:t xml:space="preserve">Date et </w:t>
      </w:r>
      <w:r w:rsidRPr="00F6146C">
        <w:rPr>
          <w:rFonts w:ascii="Selawik" w:hAnsi="Selawik"/>
          <w:sz w:val="22"/>
          <w:szCs w:val="22"/>
        </w:rPr>
        <w:t>Signature</w:t>
      </w:r>
      <w:r w:rsidR="00F7029B" w:rsidRPr="00F6146C">
        <w:rPr>
          <w:rFonts w:ascii="Calibri" w:hAnsi="Calibri" w:cs="Calibri"/>
          <w:sz w:val="22"/>
          <w:szCs w:val="22"/>
        </w:rPr>
        <w:t> </w:t>
      </w:r>
      <w:r w:rsidR="00F7029B" w:rsidRPr="00F6146C">
        <w:rPr>
          <w:rFonts w:ascii="Selawik" w:hAnsi="Selawik"/>
          <w:sz w:val="22"/>
          <w:szCs w:val="22"/>
        </w:rPr>
        <w:t>:</w:t>
      </w:r>
    </w:p>
    <w:p w14:paraId="788891BE" w14:textId="77777777" w:rsidR="00F7029B" w:rsidRPr="00F6146C" w:rsidRDefault="00F7029B">
      <w:pPr>
        <w:rPr>
          <w:rFonts w:ascii="Selawik" w:hAnsi="Selawik"/>
          <w:sz w:val="22"/>
          <w:szCs w:val="22"/>
        </w:rPr>
      </w:pPr>
    </w:p>
    <w:p w14:paraId="2A4C1A8A" w14:textId="77777777" w:rsidR="006911DA" w:rsidRPr="00F6146C" w:rsidRDefault="006911DA">
      <w:pPr>
        <w:rPr>
          <w:rFonts w:ascii="Selawik" w:hAnsi="Selawik"/>
          <w:sz w:val="22"/>
          <w:szCs w:val="22"/>
        </w:rPr>
      </w:pPr>
    </w:p>
    <w:p w14:paraId="44A2E4FE" w14:textId="77777777" w:rsidR="005B6E2D" w:rsidRPr="00F6146C" w:rsidRDefault="005B6E2D">
      <w:pPr>
        <w:rPr>
          <w:rFonts w:ascii="Selawik" w:hAnsi="Selawik"/>
          <w:sz w:val="22"/>
          <w:szCs w:val="22"/>
        </w:rPr>
      </w:pPr>
    </w:p>
    <w:p w14:paraId="3837BB57" w14:textId="77777777" w:rsidR="005B6E2D" w:rsidRPr="00F6146C" w:rsidRDefault="005B6E2D">
      <w:pPr>
        <w:rPr>
          <w:rFonts w:ascii="Selawik" w:hAnsi="Selawik"/>
          <w:sz w:val="22"/>
          <w:szCs w:val="22"/>
        </w:rPr>
      </w:pPr>
    </w:p>
    <w:p w14:paraId="4D1AD4FE" w14:textId="77777777" w:rsidR="00754149" w:rsidRPr="00F6146C" w:rsidRDefault="00321423" w:rsidP="00613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19</w:t>
      </w:r>
      <w:r w:rsidR="00754149" w:rsidRPr="00F6146C">
        <w:rPr>
          <w:rFonts w:ascii="Selawik" w:hAnsi="Selawik"/>
          <w:b/>
          <w:bCs/>
          <w:sz w:val="22"/>
          <w:szCs w:val="22"/>
        </w:rPr>
        <w:t>€ les 2 mètres</w:t>
      </w:r>
      <w:r w:rsidR="00754149" w:rsidRPr="00F6146C">
        <w:rPr>
          <w:rFonts w:ascii="Selawik" w:hAnsi="Selawik"/>
          <w:sz w:val="22"/>
          <w:szCs w:val="22"/>
        </w:rPr>
        <w:t xml:space="preserve"> (TARIF NON ADHERENT HMGS)</w:t>
      </w:r>
    </w:p>
    <w:p w14:paraId="1969ECB1" w14:textId="77777777" w:rsidR="00754149" w:rsidRPr="00F6146C" w:rsidRDefault="00754149" w:rsidP="00613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sz w:val="22"/>
          <w:szCs w:val="22"/>
        </w:rPr>
        <w:t>ou</w:t>
      </w:r>
    </w:p>
    <w:p w14:paraId="0FAA02AB" w14:textId="77777777" w:rsidR="00754149" w:rsidRPr="00F6146C" w:rsidRDefault="00754149" w:rsidP="00613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b/>
          <w:bCs/>
          <w:sz w:val="22"/>
          <w:szCs w:val="22"/>
        </w:rPr>
        <w:t>1</w:t>
      </w:r>
      <w:r w:rsidR="007428C5" w:rsidRPr="00F6146C">
        <w:rPr>
          <w:rFonts w:ascii="Selawik" w:hAnsi="Selawik"/>
          <w:b/>
          <w:bCs/>
          <w:sz w:val="22"/>
          <w:szCs w:val="22"/>
        </w:rPr>
        <w:t>6</w:t>
      </w:r>
      <w:r w:rsidRPr="00F6146C">
        <w:rPr>
          <w:rFonts w:ascii="Selawik" w:hAnsi="Selawik"/>
          <w:b/>
          <w:bCs/>
          <w:sz w:val="22"/>
          <w:szCs w:val="22"/>
        </w:rPr>
        <w:t>€ les 2 mètres</w:t>
      </w:r>
      <w:r w:rsidRPr="00F6146C">
        <w:rPr>
          <w:rFonts w:ascii="Selawik" w:hAnsi="Selawik"/>
          <w:sz w:val="22"/>
          <w:szCs w:val="22"/>
        </w:rPr>
        <w:t xml:space="preserve"> (</w:t>
      </w:r>
      <w:r w:rsidR="00441EB6" w:rsidRPr="00F6146C">
        <w:rPr>
          <w:rFonts w:ascii="Selawik" w:hAnsi="Selawik"/>
          <w:sz w:val="22"/>
          <w:szCs w:val="22"/>
        </w:rPr>
        <w:t>TARIF</w:t>
      </w:r>
      <w:r w:rsidRPr="00F6146C">
        <w:rPr>
          <w:rFonts w:ascii="Selawik" w:hAnsi="Selawik"/>
          <w:sz w:val="22"/>
          <w:szCs w:val="22"/>
        </w:rPr>
        <w:t xml:space="preserve"> préférentiel adhérent HMGS)</w:t>
      </w:r>
    </w:p>
    <w:p w14:paraId="08350EB9" w14:textId="77777777" w:rsidR="00754149" w:rsidRPr="00F6146C" w:rsidRDefault="00754149" w:rsidP="00613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sz w:val="22"/>
          <w:szCs w:val="22"/>
        </w:rPr>
        <w:t xml:space="preserve">(Cotisation </w:t>
      </w:r>
      <w:r w:rsidR="00CA3D5E" w:rsidRPr="00F6146C">
        <w:rPr>
          <w:rFonts w:ascii="Selawik" w:hAnsi="Selawik"/>
          <w:sz w:val="22"/>
          <w:szCs w:val="22"/>
        </w:rPr>
        <w:t xml:space="preserve">à l’Association HMGS </w:t>
      </w:r>
      <w:r w:rsidRPr="00F6146C">
        <w:rPr>
          <w:rFonts w:ascii="Selawik" w:hAnsi="Selawik"/>
          <w:sz w:val="22"/>
          <w:szCs w:val="22"/>
        </w:rPr>
        <w:t>202</w:t>
      </w:r>
      <w:r w:rsidR="00307BB1" w:rsidRPr="00F6146C">
        <w:rPr>
          <w:rFonts w:ascii="Selawik" w:hAnsi="Selawik"/>
          <w:sz w:val="22"/>
          <w:szCs w:val="22"/>
        </w:rPr>
        <w:t>6</w:t>
      </w:r>
      <w:r w:rsidRPr="00F6146C">
        <w:rPr>
          <w:rFonts w:ascii="Selawik" w:hAnsi="Selawik"/>
          <w:sz w:val="22"/>
          <w:szCs w:val="22"/>
        </w:rPr>
        <w:t xml:space="preserve"> à régler ; 1</w:t>
      </w:r>
      <w:r w:rsidR="00FD5E45" w:rsidRPr="00F6146C">
        <w:rPr>
          <w:rFonts w:ascii="Selawik" w:hAnsi="Selawik"/>
          <w:sz w:val="22"/>
          <w:szCs w:val="22"/>
        </w:rPr>
        <w:t>6</w:t>
      </w:r>
      <w:r w:rsidRPr="00F6146C">
        <w:rPr>
          <w:rFonts w:ascii="Selawik" w:hAnsi="Selawik"/>
          <w:sz w:val="22"/>
          <w:szCs w:val="22"/>
        </w:rPr>
        <w:t>€ pour une personne seule ou 2</w:t>
      </w:r>
      <w:r w:rsidR="00FD5E45" w:rsidRPr="00F6146C">
        <w:rPr>
          <w:rFonts w:ascii="Selawik" w:hAnsi="Selawik"/>
          <w:sz w:val="22"/>
          <w:szCs w:val="22"/>
        </w:rPr>
        <w:t>7</w:t>
      </w:r>
      <w:r w:rsidRPr="00F6146C">
        <w:rPr>
          <w:rFonts w:ascii="Selawik" w:hAnsi="Selawik"/>
          <w:sz w:val="22"/>
          <w:szCs w:val="22"/>
        </w:rPr>
        <w:t xml:space="preserve"> € pour un couple)</w:t>
      </w:r>
    </w:p>
    <w:p w14:paraId="76829650" w14:textId="77777777" w:rsidR="006B208E" w:rsidRPr="00F6146C" w:rsidRDefault="006B208E" w:rsidP="00754149">
      <w:pPr>
        <w:rPr>
          <w:rFonts w:ascii="Selawik" w:hAnsi="Selawik"/>
          <w:sz w:val="22"/>
          <w:szCs w:val="22"/>
        </w:rPr>
      </w:pPr>
    </w:p>
    <w:p w14:paraId="0ACD635E" w14:textId="77777777" w:rsidR="00754149" w:rsidRPr="00F6146C" w:rsidRDefault="00754149" w:rsidP="00754149">
      <w:pP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sz w:val="22"/>
          <w:szCs w:val="22"/>
        </w:rPr>
        <w:t>Les chèques sont à libeller à l’ordre de « HMGS »</w:t>
      </w:r>
      <w:r w:rsidR="00221F69" w:rsidRPr="00F6146C">
        <w:rPr>
          <w:rFonts w:ascii="Selawik" w:hAnsi="Selawik"/>
          <w:sz w:val="22"/>
          <w:szCs w:val="22"/>
        </w:rPr>
        <w:t>.</w:t>
      </w:r>
    </w:p>
    <w:p w14:paraId="0469BAA2" w14:textId="77777777" w:rsidR="00754149" w:rsidRPr="00F6146C" w:rsidRDefault="00754149" w:rsidP="00754149">
      <w:pPr>
        <w:rPr>
          <w:rFonts w:ascii="Selawik" w:hAnsi="Selawik"/>
          <w:sz w:val="22"/>
          <w:szCs w:val="22"/>
        </w:rPr>
      </w:pPr>
      <w:r w:rsidRPr="00F6146C">
        <w:rPr>
          <w:rFonts w:ascii="Selawik" w:hAnsi="Selawik"/>
          <w:sz w:val="22"/>
          <w:szCs w:val="22"/>
        </w:rPr>
        <w:t>Si le chèque est établi par une autre personne que celle figurant sur le bulletin d’inscription, merci de l’indiquer</w:t>
      </w:r>
      <w:r w:rsidR="004D6114" w:rsidRPr="00F6146C">
        <w:rPr>
          <w:rFonts w:ascii="Selawik" w:hAnsi="Selawik"/>
          <w:sz w:val="22"/>
          <w:szCs w:val="22"/>
        </w:rPr>
        <w:t xml:space="preserve"> au dos</w:t>
      </w:r>
      <w:r w:rsidR="0007021B" w:rsidRPr="00F6146C">
        <w:rPr>
          <w:rFonts w:ascii="Selawik" w:hAnsi="Selawik"/>
          <w:sz w:val="22"/>
          <w:szCs w:val="22"/>
        </w:rPr>
        <w:t>.</w:t>
      </w:r>
    </w:p>
    <w:p w14:paraId="67299624" w14:textId="77777777" w:rsidR="00E87C4E" w:rsidRPr="00F6146C" w:rsidRDefault="00754149" w:rsidP="00754149">
      <w:pPr>
        <w:rPr>
          <w:rFonts w:ascii="Selawik" w:hAnsi="Selawik"/>
          <w:color w:val="C00000"/>
          <w:sz w:val="22"/>
          <w:szCs w:val="22"/>
        </w:rPr>
      </w:pPr>
      <w:r w:rsidRPr="00F6146C">
        <w:rPr>
          <w:rFonts w:ascii="Selawik" w:hAnsi="Selawik"/>
          <w:color w:val="C00000"/>
          <w:sz w:val="22"/>
          <w:szCs w:val="22"/>
        </w:rPr>
        <w:t>NB : votre</w:t>
      </w:r>
      <w:r w:rsidR="00441EB6" w:rsidRPr="00F6146C">
        <w:rPr>
          <w:rFonts w:ascii="Selawik" w:hAnsi="Selawik"/>
          <w:color w:val="C00000"/>
          <w:sz w:val="22"/>
          <w:szCs w:val="22"/>
        </w:rPr>
        <w:t>/</w:t>
      </w:r>
      <w:r w:rsidRPr="00F6146C">
        <w:rPr>
          <w:rFonts w:ascii="Selawik" w:hAnsi="Selawik"/>
          <w:color w:val="C00000"/>
          <w:sz w:val="22"/>
          <w:szCs w:val="22"/>
        </w:rPr>
        <w:t>vos n° d’emplacement</w:t>
      </w:r>
      <w:r w:rsidR="00441EB6" w:rsidRPr="00F6146C">
        <w:rPr>
          <w:rFonts w:ascii="Selawik" w:hAnsi="Selawik"/>
          <w:color w:val="C00000"/>
          <w:sz w:val="22"/>
          <w:szCs w:val="22"/>
        </w:rPr>
        <w:t>(</w:t>
      </w:r>
      <w:r w:rsidR="00A97384" w:rsidRPr="00F6146C">
        <w:rPr>
          <w:rFonts w:ascii="Selawik" w:hAnsi="Selawik"/>
          <w:color w:val="C00000"/>
          <w:sz w:val="22"/>
          <w:szCs w:val="22"/>
        </w:rPr>
        <w:t>s</w:t>
      </w:r>
      <w:r w:rsidR="00441EB6" w:rsidRPr="00F6146C">
        <w:rPr>
          <w:rFonts w:ascii="Selawik" w:hAnsi="Selawik"/>
          <w:color w:val="C00000"/>
          <w:sz w:val="22"/>
          <w:szCs w:val="22"/>
        </w:rPr>
        <w:t>)</w:t>
      </w:r>
      <w:r w:rsidRPr="00F6146C">
        <w:rPr>
          <w:rFonts w:ascii="Selawik" w:hAnsi="Selawik"/>
          <w:color w:val="C00000"/>
          <w:sz w:val="22"/>
          <w:szCs w:val="22"/>
        </w:rPr>
        <w:t xml:space="preserve"> vous seront communiqués LA SEMAINE PRECEDANT </w:t>
      </w:r>
      <w:r w:rsidR="00441EB6" w:rsidRPr="00F6146C">
        <w:rPr>
          <w:rFonts w:ascii="Selawik" w:hAnsi="Selawik"/>
          <w:color w:val="C00000"/>
          <w:sz w:val="22"/>
          <w:szCs w:val="22"/>
        </w:rPr>
        <w:t>celle du VIDE-GRENIERS</w:t>
      </w:r>
      <w:r w:rsidRPr="00F6146C">
        <w:rPr>
          <w:rFonts w:ascii="Selawik" w:hAnsi="Selawik"/>
          <w:color w:val="C00000"/>
          <w:sz w:val="22"/>
          <w:szCs w:val="22"/>
        </w:rPr>
        <w:t>.</w:t>
      </w:r>
    </w:p>
    <w:sectPr w:rsidR="00E87C4E" w:rsidRPr="00F6146C" w:rsidSect="00B5432B">
      <w:pgSz w:w="11906" w:h="16838"/>
      <w:pgMar w:top="709" w:right="84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ncing Script">
    <w:altName w:val="Calibri"/>
    <w:panose1 w:val="020B0604020202020204"/>
    <w:charset w:val="00"/>
    <w:family w:val="script"/>
    <w:pitch w:val="variable"/>
    <w:sig w:usb0="8000002F" w:usb1="4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lawik">
    <w:altName w:val="Calibri"/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Segoe UI Emoji">
    <w:altName w:val="Calibri"/>
    <w:panose1 w:val="020B0604020202020204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95"/>
  <w:proofState w:spelling="clean"/>
  <w:attachedTemplate r:id="rId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F0"/>
    <w:rsid w:val="00002DC6"/>
    <w:rsid w:val="00002E58"/>
    <w:rsid w:val="00040AC6"/>
    <w:rsid w:val="00053A3A"/>
    <w:rsid w:val="0007021B"/>
    <w:rsid w:val="00116C04"/>
    <w:rsid w:val="0011701E"/>
    <w:rsid w:val="001205D3"/>
    <w:rsid w:val="00164BFC"/>
    <w:rsid w:val="0018562E"/>
    <w:rsid w:val="00193F11"/>
    <w:rsid w:val="001A1C3B"/>
    <w:rsid w:val="001E0DB5"/>
    <w:rsid w:val="001E1A1D"/>
    <w:rsid w:val="00221F69"/>
    <w:rsid w:val="0023010B"/>
    <w:rsid w:val="002576F9"/>
    <w:rsid w:val="003005B3"/>
    <w:rsid w:val="00307BB1"/>
    <w:rsid w:val="00321423"/>
    <w:rsid w:val="003338F2"/>
    <w:rsid w:val="00376F2D"/>
    <w:rsid w:val="003A13C0"/>
    <w:rsid w:val="003B29E2"/>
    <w:rsid w:val="003B7C62"/>
    <w:rsid w:val="003D64E4"/>
    <w:rsid w:val="003D65DF"/>
    <w:rsid w:val="0042559D"/>
    <w:rsid w:val="00441EB6"/>
    <w:rsid w:val="004434CB"/>
    <w:rsid w:val="00451643"/>
    <w:rsid w:val="00463E83"/>
    <w:rsid w:val="00484F9F"/>
    <w:rsid w:val="00486FE4"/>
    <w:rsid w:val="004D6114"/>
    <w:rsid w:val="004D6DA0"/>
    <w:rsid w:val="004E32F0"/>
    <w:rsid w:val="004F20AC"/>
    <w:rsid w:val="00563FC1"/>
    <w:rsid w:val="00566CE2"/>
    <w:rsid w:val="005677AF"/>
    <w:rsid w:val="0057265D"/>
    <w:rsid w:val="005B6E2D"/>
    <w:rsid w:val="005B708A"/>
    <w:rsid w:val="005C7268"/>
    <w:rsid w:val="00613AAF"/>
    <w:rsid w:val="00640DD3"/>
    <w:rsid w:val="00651A24"/>
    <w:rsid w:val="00660E72"/>
    <w:rsid w:val="006911DA"/>
    <w:rsid w:val="00696333"/>
    <w:rsid w:val="006A2C39"/>
    <w:rsid w:val="006B208E"/>
    <w:rsid w:val="006B20A2"/>
    <w:rsid w:val="006C408E"/>
    <w:rsid w:val="006F0080"/>
    <w:rsid w:val="006F33CB"/>
    <w:rsid w:val="00732BAC"/>
    <w:rsid w:val="007428C5"/>
    <w:rsid w:val="00744F2A"/>
    <w:rsid w:val="00746493"/>
    <w:rsid w:val="00754149"/>
    <w:rsid w:val="007C4EDC"/>
    <w:rsid w:val="00825832"/>
    <w:rsid w:val="008563BF"/>
    <w:rsid w:val="008A41B0"/>
    <w:rsid w:val="008B6CFD"/>
    <w:rsid w:val="008C40A3"/>
    <w:rsid w:val="008E7F23"/>
    <w:rsid w:val="00916E33"/>
    <w:rsid w:val="009562FC"/>
    <w:rsid w:val="009A5930"/>
    <w:rsid w:val="009A6B86"/>
    <w:rsid w:val="00A00490"/>
    <w:rsid w:val="00A3340F"/>
    <w:rsid w:val="00A65BCE"/>
    <w:rsid w:val="00A777AC"/>
    <w:rsid w:val="00A80DA9"/>
    <w:rsid w:val="00A97069"/>
    <w:rsid w:val="00A97384"/>
    <w:rsid w:val="00AE54D5"/>
    <w:rsid w:val="00B2291B"/>
    <w:rsid w:val="00B22E17"/>
    <w:rsid w:val="00B32F80"/>
    <w:rsid w:val="00B51165"/>
    <w:rsid w:val="00B5432B"/>
    <w:rsid w:val="00B55BC4"/>
    <w:rsid w:val="00B96FAD"/>
    <w:rsid w:val="00BC12BC"/>
    <w:rsid w:val="00BD58AB"/>
    <w:rsid w:val="00BE4365"/>
    <w:rsid w:val="00C70A35"/>
    <w:rsid w:val="00C761D5"/>
    <w:rsid w:val="00CA3D5E"/>
    <w:rsid w:val="00CB4379"/>
    <w:rsid w:val="00CB55F6"/>
    <w:rsid w:val="00CF586F"/>
    <w:rsid w:val="00D12DCA"/>
    <w:rsid w:val="00D24790"/>
    <w:rsid w:val="00D65E02"/>
    <w:rsid w:val="00DF1465"/>
    <w:rsid w:val="00DF3E8A"/>
    <w:rsid w:val="00DF603D"/>
    <w:rsid w:val="00E42069"/>
    <w:rsid w:val="00E87C4E"/>
    <w:rsid w:val="00EA7359"/>
    <w:rsid w:val="00EB21F9"/>
    <w:rsid w:val="00EC0F11"/>
    <w:rsid w:val="00EF2801"/>
    <w:rsid w:val="00F0018C"/>
    <w:rsid w:val="00F53912"/>
    <w:rsid w:val="00F6146C"/>
    <w:rsid w:val="00F7029B"/>
    <w:rsid w:val="00F71EB5"/>
    <w:rsid w:val="00F75B1A"/>
    <w:rsid w:val="00F77C82"/>
    <w:rsid w:val="00F87BFD"/>
    <w:rsid w:val="00FD5E45"/>
    <w:rsid w:val="00FE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48898"/>
  <w15:chartTrackingRefBased/>
  <w15:docId w15:val="{50F4DE5E-2F2A-404B-997D-314FD528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Titre2">
    <w:name w:val="heading 2"/>
    <w:basedOn w:val="Normal"/>
    <w:next w:val="Normal"/>
    <w:link w:val="Titre2Car"/>
    <w:qFormat/>
    <w:pPr>
      <w:keepNext/>
      <w:jc w:val="center"/>
      <w:outlineLvl w:val="1"/>
    </w:pPr>
    <w:rPr>
      <w:sz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Pr>
      <w:sz w:val="20"/>
      <w:szCs w:val="20"/>
    </w:rPr>
  </w:style>
  <w:style w:type="character" w:styleId="Appelnotedebasdep">
    <w:name w:val="footnote reference"/>
    <w:semiHidden/>
    <w:rPr>
      <w:vertAlign w:val="superscript"/>
    </w:rPr>
  </w:style>
  <w:style w:type="paragraph" w:styleId="Notedefin">
    <w:name w:val="endnote text"/>
    <w:basedOn w:val="Normal"/>
    <w:semiHidden/>
    <w:rPr>
      <w:sz w:val="20"/>
      <w:szCs w:val="20"/>
    </w:rPr>
  </w:style>
  <w:style w:type="character" w:styleId="Appeldenotedefin">
    <w:name w:val="endnote reference"/>
    <w:semiHidden/>
    <w:rPr>
      <w:vertAlign w:val="superscript"/>
    </w:rPr>
  </w:style>
  <w:style w:type="paragraph" w:styleId="Corpsdetexte">
    <w:name w:val="Body Text"/>
    <w:basedOn w:val="Normal"/>
    <w:semiHidden/>
    <w:rPr>
      <w:color w:val="0000FF"/>
    </w:rPr>
  </w:style>
  <w:style w:type="paragraph" w:styleId="Corpsdetexte2">
    <w:name w:val="Body Text 2"/>
    <w:basedOn w:val="Normal"/>
    <w:semiHidden/>
    <w:pPr>
      <w:jc w:val="center"/>
    </w:pPr>
    <w:rPr>
      <w:b/>
      <w:bCs/>
      <w:color w:val="0000FF"/>
    </w:rPr>
  </w:style>
  <w:style w:type="paragraph" w:styleId="Corpsdetexte3">
    <w:name w:val="Body Text 3"/>
    <w:basedOn w:val="Normal"/>
    <w:semiHidden/>
    <w:rPr>
      <w:b/>
      <w:bCs/>
      <w:color w:val="0000FF"/>
      <w:u w:val="single"/>
    </w:rPr>
  </w:style>
  <w:style w:type="character" w:customStyle="1" w:styleId="Titre2Car">
    <w:name w:val="Titre 2 Car"/>
    <w:link w:val="Titre2"/>
    <w:rsid w:val="00CB4379"/>
    <w:rPr>
      <w:szCs w:val="24"/>
      <w:u w:val="single"/>
    </w:rPr>
  </w:style>
  <w:style w:type="character" w:styleId="Lienhypertexte">
    <w:name w:val="Hyperlink"/>
    <w:uiPriority w:val="99"/>
    <w:unhideWhenUsed/>
    <w:rsid w:val="00CB4379"/>
    <w:rPr>
      <w:color w:val="0000FF"/>
      <w:u w:val="singl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777AC"/>
  </w:style>
  <w:style w:type="character" w:customStyle="1" w:styleId="ExplorateurdedocumentsCar">
    <w:name w:val="Explorateur de documents Car"/>
    <w:link w:val="Explorateurdedocuments"/>
    <w:uiPriority w:val="99"/>
    <w:semiHidden/>
    <w:rsid w:val="00A777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ntrouge@hmgs.fr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et\Documents\bulladhasso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C:\Users\colet\Documents\bulladhasso.dot</Template>
  <TotalTime>1</TotalTime>
  <Pages>1</Pages>
  <Words>274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1778</CharactersWithSpaces>
  <SharedDoc>false</SharedDoc>
  <HLinks>
    <vt:vector size="6" baseType="variant">
      <vt:variant>
        <vt:i4>5242977</vt:i4>
      </vt:variant>
      <vt:variant>
        <vt:i4>0</vt:i4>
      </vt:variant>
      <vt:variant>
        <vt:i4>0</vt:i4>
      </vt:variant>
      <vt:variant>
        <vt:i4>5</vt:i4>
      </vt:variant>
      <vt:variant>
        <vt:lpwstr>mailto:montrouge@hmgs.fr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Colettec</dc:creator>
  <cp:keywords/>
  <cp:lastModifiedBy>André Quicheron</cp:lastModifiedBy>
  <cp:revision>3</cp:revision>
  <cp:lastPrinted>2026-05-18T08:59:00Z</cp:lastPrinted>
  <dcterms:created xsi:type="dcterms:W3CDTF">2026-09-14T19:21:00Z</dcterms:created>
  <dcterms:modified xsi:type="dcterms:W3CDTF">2026-09-14T19:22:00Z</dcterms:modified>
</cp:coreProperties>
</file>